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89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79"/>
        <w:gridCol w:w="981"/>
        <w:gridCol w:w="1080"/>
        <w:gridCol w:w="1080"/>
        <w:gridCol w:w="1080"/>
        <w:gridCol w:w="1179"/>
        <w:gridCol w:w="1185"/>
        <w:gridCol w:w="12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0" w:hRule="atLeast"/>
        </w:trPr>
        <w:tc>
          <w:tcPr>
            <w:tcW w:w="8970" w:type="dxa"/>
            <w:gridSpan w:val="8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outlineLvl w:val="9"/>
              <w:rPr>
                <w:rFonts w:hint="eastAsia" w:ascii="黑体" w:hAnsi="黑体" w:eastAsia="黑体" w:cs="黑体"/>
                <w:sz w:val="44"/>
                <w:szCs w:val="4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附件2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2200" w:firstLineChars="500"/>
              <w:jc w:val="both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bookmarkStart w:id="0" w:name="_GoBack"/>
            <w:r>
              <w:rPr>
                <w:rFonts w:hint="eastAsia" w:ascii="黑体" w:hAnsi="黑体" w:eastAsia="黑体" w:cs="黑体"/>
                <w:sz w:val="44"/>
                <w:szCs w:val="44"/>
                <w:lang w:val="en-US" w:eastAsia="zh-CN"/>
              </w:rPr>
              <w:t>母婴设施建设情况统计表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8970" w:type="dxa"/>
            <w:gridSpan w:val="8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填报单位：                    填报时间：     年   月 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场所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类型</w:t>
            </w:r>
          </w:p>
        </w:tc>
        <w:tc>
          <w:tcPr>
            <w:tcW w:w="9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应配置场所数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已配置场所数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配置率(%)</w:t>
            </w:r>
          </w:p>
        </w:tc>
        <w:tc>
          <w:tcPr>
            <w:tcW w:w="22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母婴设施配置数量</w:t>
            </w:r>
          </w:p>
        </w:tc>
        <w:tc>
          <w:tcPr>
            <w:tcW w:w="23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母婴设施面积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(m²)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5" w:hRule="atLeast"/>
        </w:trPr>
        <w:tc>
          <w:tcPr>
            <w:tcW w:w="11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已建</w:t>
            </w: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在建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已建</w:t>
            </w: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320" w:firstLineChars="100"/>
              <w:jc w:val="both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在建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7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用人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  <w:t>单位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</w:trPr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center"/>
              <w:textAlignment w:val="auto"/>
              <w:outlineLvl w:val="9"/>
              <w:rPr>
                <w:rFonts w:hint="eastAsia" w:ascii="仿宋" w:hAnsi="仿宋" w:eastAsia="仿宋" w:cs="Times New Roman"/>
                <w:sz w:val="32"/>
                <w:szCs w:val="32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</w:p>
    <w:sectPr>
      <w:pgSz w:w="11906" w:h="16838"/>
      <w:pgMar w:top="1417" w:right="1800" w:bottom="1417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文鼎大标宋简">
    <w:altName w:val="微软雅黑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E-B6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HT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BX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FZF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font-weight:bold;color:#000000;line-height:2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lor:#000000;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_GBK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大标宋简体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6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Z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KT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FS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BX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FZHTK--GBK1-0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E-FZ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宋体-方正超大字符集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FZXBSK--GBK1-0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Z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静蕾简体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ˎ̥">
    <w:altName w:val="宋体"/>
    <w:panose1 w:val="00000000000000000000"/>
    <w:charset w:val="86"/>
    <w:family w:val="roman"/>
    <w:pitch w:val="default"/>
    <w:sig w:usb0="00000000" w:usb1="00000000" w:usb2="00000000" w:usb3="00000000" w:csb0="00040001" w:csb1="00000000"/>
  </w:font>
  <w:font w:name="FangSong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Yu Gothic Medium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Bahnschrift Semi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Bahnschrift SemiLight SemiConde">
    <w:altName w:val="Bahnschrif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hnschrift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Ebrima">
    <w:panose1 w:val="02000000000000000000"/>
    <w:charset w:val="00"/>
    <w:family w:val="auto"/>
    <w:pitch w:val="default"/>
    <w:sig w:usb0="A000505F" w:usb1="02000041" w:usb2="00000800" w:usb3="00000404" w:csb0="00000093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HoloLens MDL2 Assets">
    <w:panose1 w:val="050A0102010101010101"/>
    <w:charset w:val="00"/>
    <w:family w:val="auto"/>
    <w:pitch w:val="default"/>
    <w:sig w:usb0="00000000" w:usb1="10000000" w:usb2="00000000" w:usb3="00000000" w:csb0="00000001" w:csb1="00000000"/>
  </w:font>
  <w:font w:name="HP Simplified">
    <w:altName w:val="Segoe Print"/>
    <w:panose1 w:val="020B0606020204020204"/>
    <w:charset w:val="00"/>
    <w:family w:val="auto"/>
    <w:pitch w:val="default"/>
    <w:sig w:usb0="00000000" w:usb1="00000000" w:usb2="00000000" w:usb3="00000000" w:csb0="20000093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HP Simplified Light">
    <w:altName w:val="Yu Gothic UI Semilight"/>
    <w:panose1 w:val="020B0406020204020204"/>
    <w:charset w:val="00"/>
    <w:family w:val="auto"/>
    <w:pitch w:val="default"/>
    <w:sig w:usb0="00000000" w:usb1="00000000" w:usb2="00000000" w:usb3="00000000" w:csb0="20000093" w:csb1="0000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CE23F8"/>
    <w:rsid w:val="02DB17CF"/>
    <w:rsid w:val="04513383"/>
    <w:rsid w:val="04887F2B"/>
    <w:rsid w:val="04A425CF"/>
    <w:rsid w:val="05D96CF0"/>
    <w:rsid w:val="06187660"/>
    <w:rsid w:val="06274B59"/>
    <w:rsid w:val="06543FC7"/>
    <w:rsid w:val="06B424DB"/>
    <w:rsid w:val="06B42BA5"/>
    <w:rsid w:val="078C76B0"/>
    <w:rsid w:val="081371A3"/>
    <w:rsid w:val="09C724D8"/>
    <w:rsid w:val="0A8173E5"/>
    <w:rsid w:val="0BD81B3B"/>
    <w:rsid w:val="0C694D8F"/>
    <w:rsid w:val="0D147B7D"/>
    <w:rsid w:val="0DBB7D8E"/>
    <w:rsid w:val="0EB4492F"/>
    <w:rsid w:val="0EF44E15"/>
    <w:rsid w:val="0F0B0C21"/>
    <w:rsid w:val="0F2D71AB"/>
    <w:rsid w:val="0FDC5554"/>
    <w:rsid w:val="0FEC3910"/>
    <w:rsid w:val="105A77D0"/>
    <w:rsid w:val="10815885"/>
    <w:rsid w:val="11CD73AC"/>
    <w:rsid w:val="12CE57B0"/>
    <w:rsid w:val="14CA0FEA"/>
    <w:rsid w:val="15A82B19"/>
    <w:rsid w:val="15B870D3"/>
    <w:rsid w:val="15C502C0"/>
    <w:rsid w:val="15CE1AF3"/>
    <w:rsid w:val="161E4252"/>
    <w:rsid w:val="16D81BC4"/>
    <w:rsid w:val="17531C34"/>
    <w:rsid w:val="19AE6108"/>
    <w:rsid w:val="1A5B41C0"/>
    <w:rsid w:val="1AA11470"/>
    <w:rsid w:val="1D721AFC"/>
    <w:rsid w:val="1F766A78"/>
    <w:rsid w:val="200C1E50"/>
    <w:rsid w:val="21660A04"/>
    <w:rsid w:val="21CA2A28"/>
    <w:rsid w:val="22D540A3"/>
    <w:rsid w:val="23E7751B"/>
    <w:rsid w:val="24A75AC7"/>
    <w:rsid w:val="24DB3261"/>
    <w:rsid w:val="27CE23F8"/>
    <w:rsid w:val="27F2537E"/>
    <w:rsid w:val="28210B18"/>
    <w:rsid w:val="28295B9F"/>
    <w:rsid w:val="2A014B7E"/>
    <w:rsid w:val="2AAF35B0"/>
    <w:rsid w:val="2D732DD5"/>
    <w:rsid w:val="301A391C"/>
    <w:rsid w:val="312A1694"/>
    <w:rsid w:val="3136298A"/>
    <w:rsid w:val="31AD42B9"/>
    <w:rsid w:val="31BD27EE"/>
    <w:rsid w:val="325138A0"/>
    <w:rsid w:val="35372DEF"/>
    <w:rsid w:val="3671703F"/>
    <w:rsid w:val="375A5607"/>
    <w:rsid w:val="37D0310A"/>
    <w:rsid w:val="3A17787E"/>
    <w:rsid w:val="3A471B92"/>
    <w:rsid w:val="3A642FCA"/>
    <w:rsid w:val="3BC10016"/>
    <w:rsid w:val="3BE12490"/>
    <w:rsid w:val="3C536BD0"/>
    <w:rsid w:val="3C8537CA"/>
    <w:rsid w:val="3CA76973"/>
    <w:rsid w:val="3D434D64"/>
    <w:rsid w:val="3D67108E"/>
    <w:rsid w:val="3F057A17"/>
    <w:rsid w:val="40716410"/>
    <w:rsid w:val="419454EE"/>
    <w:rsid w:val="4368636E"/>
    <w:rsid w:val="43EC33F2"/>
    <w:rsid w:val="45100F39"/>
    <w:rsid w:val="46597992"/>
    <w:rsid w:val="46770392"/>
    <w:rsid w:val="46B8128F"/>
    <w:rsid w:val="475E33AC"/>
    <w:rsid w:val="479A5B87"/>
    <w:rsid w:val="479D4D4E"/>
    <w:rsid w:val="489E738D"/>
    <w:rsid w:val="4AD36F6C"/>
    <w:rsid w:val="4B01658E"/>
    <w:rsid w:val="4B277046"/>
    <w:rsid w:val="4B317A1E"/>
    <w:rsid w:val="4B343160"/>
    <w:rsid w:val="4C783A72"/>
    <w:rsid w:val="4C847228"/>
    <w:rsid w:val="4D3E184B"/>
    <w:rsid w:val="4EB3793A"/>
    <w:rsid w:val="4FC72E31"/>
    <w:rsid w:val="503F5B73"/>
    <w:rsid w:val="52613A0C"/>
    <w:rsid w:val="539F1846"/>
    <w:rsid w:val="53AE6364"/>
    <w:rsid w:val="554274ED"/>
    <w:rsid w:val="57987E28"/>
    <w:rsid w:val="57DD4839"/>
    <w:rsid w:val="59763D6E"/>
    <w:rsid w:val="5ABE5D0D"/>
    <w:rsid w:val="5D5375BC"/>
    <w:rsid w:val="5D8F4335"/>
    <w:rsid w:val="5FA4356D"/>
    <w:rsid w:val="602D2BAA"/>
    <w:rsid w:val="60942E53"/>
    <w:rsid w:val="60BB67FF"/>
    <w:rsid w:val="6138553E"/>
    <w:rsid w:val="65BF073A"/>
    <w:rsid w:val="66167C13"/>
    <w:rsid w:val="66882FF1"/>
    <w:rsid w:val="6A9D3DD0"/>
    <w:rsid w:val="6B7E6980"/>
    <w:rsid w:val="6D535020"/>
    <w:rsid w:val="6F2C4959"/>
    <w:rsid w:val="70020ECA"/>
    <w:rsid w:val="702D0961"/>
    <w:rsid w:val="7034599A"/>
    <w:rsid w:val="70615C6F"/>
    <w:rsid w:val="72FF7E85"/>
    <w:rsid w:val="73075AAA"/>
    <w:rsid w:val="73940DF8"/>
    <w:rsid w:val="739D1325"/>
    <w:rsid w:val="73C75D29"/>
    <w:rsid w:val="752A1135"/>
    <w:rsid w:val="752A7080"/>
    <w:rsid w:val="75636A0E"/>
    <w:rsid w:val="75840BC8"/>
    <w:rsid w:val="75D11746"/>
    <w:rsid w:val="76B51D84"/>
    <w:rsid w:val="76C9106D"/>
    <w:rsid w:val="77567A0A"/>
    <w:rsid w:val="79744F62"/>
    <w:rsid w:val="79B11A02"/>
    <w:rsid w:val="7B1D6DCC"/>
    <w:rsid w:val="7B3A6FF9"/>
    <w:rsid w:val="7B9731AD"/>
    <w:rsid w:val="7C7F68FE"/>
    <w:rsid w:val="7D5349C5"/>
    <w:rsid w:val="7DC71270"/>
    <w:rsid w:val="7FCF5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32874;&#32874;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2018-08-08T02:39:00Z</dcterms:created>
  <dc:creator>小葱扮豆腐</dc:creator>
  <cp:lastModifiedBy>SZX</cp:lastModifiedBy>
  <cp:lastPrinted>2018-08-29T01:00:00Z</cp:lastPrinted>
  <dcterms:modified xsi:type="dcterms:W3CDTF">2018-08-29T08:40:21Z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